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468" w:rsidRDefault="00050468" w:rsidP="00E53160">
      <w:pPr>
        <w:pStyle w:val="Header"/>
        <w:rPr>
          <w:i/>
          <w:color w:val="FF0000"/>
          <w:sz w:val="20"/>
          <w:szCs w:val="20"/>
        </w:rPr>
      </w:pPr>
      <w:r>
        <w:rPr>
          <w:rFonts w:ascii="Georgia" w:hAnsi="Georgia" w:cs="Georgia"/>
          <w:sz w:val="20"/>
          <w:szCs w:val="20"/>
        </w:rPr>
        <w:tab/>
      </w:r>
      <w:bookmarkStart w:id="0" w:name="_Hlk5612395"/>
    </w:p>
    <w:bookmarkEnd w:id="0"/>
    <w:p w:rsidR="00050468" w:rsidRPr="00BA7889" w:rsidRDefault="00050468" w:rsidP="00B01697">
      <w:pPr>
        <w:spacing w:line="288" w:lineRule="auto"/>
        <w:jc w:val="both"/>
        <w:rPr>
          <w:rFonts w:ascii="Georgia" w:hAnsi="Georgia" w:cs="Georgia"/>
          <w:b/>
          <w:sz w:val="20"/>
          <w:szCs w:val="20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s1026" type="#_x0000_t75" alt="Immagine che contiene disegnando, ciboDescrizione generata automaticamente" style="position:absolute;left:0;text-align:left;margin-left:316.5pt;margin-top:6.5pt;width:194.25pt;height:48.75pt;z-index:251658240;visibility:visible" wrapcoords="-83 0 -83 21268 21600 21268 21600 0 -83 0">
            <v:imagedata r:id="rId7" o:title=""/>
            <w10:wrap type="through"/>
          </v:shape>
        </w:pict>
      </w:r>
      <w:r>
        <w:rPr>
          <w:noProof/>
          <w:lang w:eastAsia="it-IT"/>
        </w:rPr>
        <w:pict>
          <v:shape id="Immagine 1" o:spid="_x0000_i1025" type="#_x0000_t75" style="width:76.5pt;height:54.75pt;visibility:visible">
            <v:imagedata r:id="rId8" o:title=""/>
          </v:shape>
        </w:pict>
      </w:r>
    </w:p>
    <w:tbl>
      <w:tblPr>
        <w:tblW w:w="0" w:type="auto"/>
        <w:tblInd w:w="-4" w:type="dxa"/>
        <w:tblCellMar>
          <w:left w:w="70" w:type="dxa"/>
          <w:right w:w="70" w:type="dxa"/>
        </w:tblCellMar>
        <w:tblLook w:val="0000"/>
      </w:tblPr>
      <w:tblGrid>
        <w:gridCol w:w="1585"/>
        <w:gridCol w:w="9025"/>
      </w:tblGrid>
      <w:tr w:rsidR="00050468" w:rsidTr="00786B98">
        <w:trPr>
          <w:trHeight w:val="726"/>
        </w:trPr>
        <w:tc>
          <w:tcPr>
            <w:tcW w:w="2054" w:type="dxa"/>
            <w:vAlign w:val="center"/>
          </w:tcPr>
          <w:p w:rsidR="00050468" w:rsidRPr="005C4E87" w:rsidRDefault="00050468" w:rsidP="00175B27">
            <w:pPr>
              <w:rPr>
                <w:color w:val="FF0000"/>
                <w:sz w:val="20"/>
                <w:szCs w:val="20"/>
              </w:rPr>
            </w:pPr>
            <w:r w:rsidRPr="006F6771">
              <w:rPr>
                <w:b/>
                <w:sz w:val="20"/>
                <w:szCs w:val="20"/>
                <w:shd w:val="clear" w:color="auto" w:fill="FFFFFF"/>
              </w:rPr>
              <w:t>Distretto di Riccione</w:t>
            </w:r>
          </w:p>
        </w:tc>
        <w:tc>
          <w:tcPr>
            <w:tcW w:w="8556" w:type="dxa"/>
            <w:vAlign w:val="center"/>
          </w:tcPr>
          <w:tbl>
            <w:tblPr>
              <w:tblW w:w="8706" w:type="dxa"/>
              <w:tblLook w:val="0000"/>
            </w:tblPr>
            <w:tblGrid>
              <w:gridCol w:w="560"/>
              <w:gridCol w:w="682"/>
              <w:gridCol w:w="616"/>
              <w:gridCol w:w="641"/>
              <w:gridCol w:w="536"/>
              <w:gridCol w:w="649"/>
              <w:gridCol w:w="696"/>
              <w:gridCol w:w="588"/>
              <w:gridCol w:w="595"/>
              <w:gridCol w:w="615"/>
              <w:gridCol w:w="606"/>
              <w:gridCol w:w="637"/>
              <w:gridCol w:w="721"/>
              <w:gridCol w:w="743"/>
            </w:tblGrid>
            <w:tr w:rsidR="00050468" w:rsidTr="00786B98"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Pr="008442C7" w:rsidRDefault="00050468" w:rsidP="004D7F54">
                  <w:pPr>
                    <w:snapToGrid w:val="0"/>
                    <w:jc w:val="center"/>
                  </w:pPr>
                  <w:r>
                    <w:pict>
                      <v:shape id="_x0000_i1026" type="#_x0000_t75" style="width:17.25pt;height:19.5pt">
                        <v:imagedata r:id="rId9" o:title=""/>
                      </v:shape>
                    </w:pict>
                  </w:r>
                </w:p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pict>
                      <v:shape id="_x0000_i1027" type="#_x0000_t75" style="width:23.25pt;height:21.75pt" filled="t">
                        <v:fill opacity="0" color2="black"/>
                        <v:imagedata r:id="rId10" o:title="" croptop="-47f" cropbottom="-47f" cropleft="-48f" cropright="-48f"/>
                      </v:shape>
                    </w:pic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pict>
                      <v:shape id="_x0000_i1028" type="#_x0000_t75" style="width:20.25pt;height:21pt" filled="t">
                        <v:fill opacity="0" color2="black"/>
                        <v:imagedata r:id="rId11" o:title="" croptop="-22f" cropbottom="-22f" cropleft="-30f" cropright="-30f"/>
                      </v:shape>
                    </w:pic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pict>
                      <v:shape id="_x0000_i1029" type="#_x0000_t75" style="width:21pt;height:18.75pt" filled="t">
                        <v:fill opacity="0" color2="black"/>
                        <v:imagedata r:id="rId12" o:title="" croptop="-10f" cropbottom="-10f" cropleft="-16f" cropright="-16f"/>
                      </v:shape>
                    </w:pic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lang w:eastAsia="it-IT"/>
                    </w:rPr>
                  </w:pPr>
                  <w:r>
                    <w:pict>
                      <v:shape id="_x0000_i1030" type="#_x0000_t75" style="width:10.5pt;height:15.75pt">
                        <v:imagedata r:id="rId13" o:title="" cropright="58887f"/>
                      </v:shape>
                    </w:pict>
                  </w:r>
                </w:p>
              </w:tc>
              <w:tc>
                <w:tcPr>
                  <w:tcW w:w="6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pict>
                      <v:shape id="_x0000_i1031" type="#_x0000_t75" style="width:21.75pt;height:21.75pt" filled="t">
                        <v:fill opacity="0" color2="black"/>
                        <v:imagedata r:id="rId14" o:title="" croptop="-15f" cropbottom="-15f" cropleft="-17f" cropright="-17f"/>
                      </v:shape>
                    </w:pict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Pr="00754D3C" w:rsidRDefault="00050468" w:rsidP="004D7F54">
                  <w:pPr>
                    <w:snapToGrid w:val="0"/>
                    <w:jc w:val="center"/>
                  </w:pPr>
                  <w:r>
                    <w:pict>
                      <v:shape id="_x0000_i1032" type="#_x0000_t75" style="width:24pt;height:20.25pt">
                        <v:imagedata r:id="rId15" o:title=""/>
                      </v:shape>
                    </w:pic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pict>
                      <v:shape id="_x0000_i1033" type="#_x0000_t75" style="width:18.75pt;height:18.75pt" filled="t">
                        <v:fill opacity="0" color2="black"/>
                        <v:imagedata r:id="rId16" o:title="" croptop="-18f" cropbottom="-18f" cropleft="-26f" cropright="-26f"/>
                      </v:shape>
                    </w:pic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pict>
                      <v:shape id="_x0000_i1034" type="#_x0000_t75" style="width:18.75pt;height:20.25pt" filled="t">
                        <v:fill opacity="0" color2="black"/>
                        <v:imagedata r:id="rId17" o:title="" croptop="-11f" cropbottom="-11f" cropleft="-12f" cropright="-12f"/>
                      </v:shape>
                    </w:pic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pict>
                      <v:shape id="_x0000_i1035" type="#_x0000_t75" style="width:20.25pt;height:21pt" filled="t">
                        <v:fill opacity="0" color2="black"/>
                        <v:imagedata r:id="rId18" o:title="" croptop="-36f" cropbottom="-36f" cropleft="-53f" cropright="-53f"/>
                      </v:shape>
                    </w:pic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pict>
                      <v:shape id="_x0000_i1036" type="#_x0000_t75" style="width:19.5pt;height:21.75pt" filled="t">
                        <v:fill opacity="0" color2="black"/>
                        <v:imagedata r:id="rId19" o:title="" croptop="-13f" cropbottom="-13f" cropleft="-17f" cropright="-17f"/>
                      </v:shape>
                    </w:pict>
                  </w:r>
                </w:p>
              </w:tc>
              <w:tc>
                <w:tcPr>
                  <w:tcW w:w="6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pict>
                      <v:shape id="_x0000_i1037" type="#_x0000_t75" style="width:21pt;height:26.25pt">
                        <v:imagedata r:id="rId20" o:title=""/>
                      </v:shape>
                    </w:pict>
                  </w:r>
                </w:p>
              </w:tc>
              <w:tc>
                <w:tcPr>
                  <w:tcW w:w="4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snapToGrid w:val="0"/>
                    <w:jc w:val="center"/>
                  </w:pPr>
                  <w:r>
                    <w:pict>
                      <v:shape id="_x0000_i1038" type="#_x0000_t75" style="width:25.5pt;height:22.5pt" filled="t">
                        <v:fill opacity="0" color2="black"/>
                        <v:imagedata r:id="rId21" o:title="" croptop="-55f" cropbottom="-55f" cropleft="-91f" cropright="-91f"/>
                      </v:shape>
                    </w:pic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50468" w:rsidP="004D7F54">
                  <w:pPr>
                    <w:tabs>
                      <w:tab w:val="left" w:pos="983"/>
                    </w:tabs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pict>
                      <v:shape id="_x0000_i1039" type="#_x0000_t75" style="width:23.25pt;height:21pt">
                        <v:imagedata r:id="rId22" o:title="" chromakey="#f0e0db" gain="112993f"/>
                      </v:shape>
                    </w:pict>
                  </w:r>
                </w:p>
              </w:tc>
            </w:tr>
          </w:tbl>
          <w:p w:rsidR="00050468" w:rsidRPr="005C4E87" w:rsidRDefault="00050468" w:rsidP="00A76A8C">
            <w:pPr>
              <w:rPr>
                <w:color w:val="FF0000"/>
              </w:rPr>
            </w:pPr>
          </w:p>
        </w:tc>
      </w:tr>
    </w:tbl>
    <w:p w:rsidR="00050468" w:rsidRDefault="00050468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  <w:r w:rsidRPr="001102F2">
        <w:rPr>
          <w:rFonts w:ascii="Calibri" w:hAnsi="Calibri" w:cs="Calibri"/>
          <w:b/>
        </w:rPr>
        <w:t xml:space="preserve">Allegato 1 </w:t>
      </w:r>
    </w:p>
    <w:p w:rsidR="00050468" w:rsidRDefault="00050468" w:rsidP="00386847">
      <w:pPr>
        <w:spacing w:line="288" w:lineRule="auto"/>
        <w:ind w:left="284"/>
        <w:jc w:val="both"/>
        <w:rPr>
          <w:rFonts w:ascii="Calibri" w:hAnsi="Calibri" w:cs="Calibri"/>
          <w:b/>
          <w:u w:val="single"/>
        </w:rPr>
      </w:pPr>
      <w:r w:rsidRPr="00DB26FF">
        <w:rPr>
          <w:rFonts w:ascii="Calibri" w:hAnsi="Calibri" w:cs="Calibri"/>
          <w:b/>
        </w:rPr>
        <w:t xml:space="preserve">“Dichiarazione altri contributi” – </w:t>
      </w:r>
      <w:r w:rsidRPr="00901CE8">
        <w:rPr>
          <w:rFonts w:ascii="Calibri" w:hAnsi="Calibri" w:cs="Calibri"/>
          <w:b/>
          <w:u w:val="single"/>
        </w:rPr>
        <w:t>DA COMPILARE A CURA DELLA FAMIGLIA PER OGNI FIGLIO</w:t>
      </w:r>
      <w:r>
        <w:rPr>
          <w:rFonts w:ascii="Calibri" w:hAnsi="Calibri" w:cs="Calibri"/>
          <w:b/>
          <w:u w:val="single"/>
        </w:rPr>
        <w:t xml:space="preserve"> * </w:t>
      </w:r>
    </w:p>
    <w:p w:rsidR="00050468" w:rsidRPr="008133A3" w:rsidRDefault="00050468" w:rsidP="001102F2">
      <w:pPr>
        <w:spacing w:line="288" w:lineRule="auto"/>
        <w:jc w:val="center"/>
        <w:rPr>
          <w:rFonts w:ascii="Calibri" w:hAnsi="Calibri" w:cs="Calibri"/>
          <w:bCs/>
          <w:i/>
          <w:iCs/>
          <w:sz w:val="20"/>
          <w:szCs w:val="20"/>
        </w:rPr>
      </w:pPr>
      <w:r w:rsidRPr="001102F2">
        <w:rPr>
          <w:rFonts w:ascii="Calibri" w:hAnsi="Calibri" w:cs="Calibri"/>
          <w:bCs/>
          <w:i/>
          <w:iCs/>
          <w:sz w:val="22"/>
          <w:szCs w:val="22"/>
        </w:rPr>
        <w:t>(sarà cura del Comune fornire eventuali chiarimenti in merito alla compilazione)</w:t>
      </w:r>
    </w:p>
    <w:p w:rsidR="00050468" w:rsidRPr="00DB26FF" w:rsidRDefault="00050468" w:rsidP="002F55D2">
      <w:pPr>
        <w:spacing w:line="288" w:lineRule="auto"/>
        <w:ind w:left="1440" w:hanging="1440"/>
        <w:jc w:val="both"/>
        <w:rPr>
          <w:rFonts w:ascii="Calibri" w:hAnsi="Calibri" w:cs="Calibri"/>
          <w:sz w:val="20"/>
          <w:szCs w:val="20"/>
        </w:rPr>
      </w:pPr>
    </w:p>
    <w:p w:rsidR="00050468" w:rsidRDefault="00050468" w:rsidP="00DD759A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Spett.le </w:t>
      </w:r>
      <w:r>
        <w:rPr>
          <w:rFonts w:ascii="Calibri" w:hAnsi="Calibri" w:cs="Calibri"/>
          <w:sz w:val="20"/>
          <w:szCs w:val="20"/>
        </w:rPr>
        <w:t xml:space="preserve">    Comune di ……</w:t>
      </w:r>
    </w:p>
    <w:p w:rsidR="00050468" w:rsidRPr="00DB26FF" w:rsidRDefault="00050468" w:rsidP="00B01697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 </w:t>
      </w:r>
    </w:p>
    <w:p w:rsidR="00050468" w:rsidRPr="00DB26FF" w:rsidRDefault="00050468" w:rsidP="00E53160">
      <w:pPr>
        <w:spacing w:line="288" w:lineRule="auto"/>
        <w:ind w:left="1440" w:hanging="1440"/>
        <w:jc w:val="both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 xml:space="preserve">OGGETTO: 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b/>
          <w:sz w:val="20"/>
          <w:szCs w:val="20"/>
        </w:rPr>
        <w:t xml:space="preserve">Dichiarazione contributi erogati da altri soggetti pubblici e/o privati per la frequenza dei Centri estivi ad integrazione del contributo regionale - “Progetto per la Conciliazione vita – lavoro” Delibera di G.R. </w:t>
      </w:r>
      <w:r>
        <w:rPr>
          <w:rFonts w:ascii="Calibri" w:hAnsi="Calibri" w:cs="Calibri"/>
          <w:b/>
          <w:sz w:val="20"/>
          <w:szCs w:val="20"/>
        </w:rPr>
        <w:t>598/2022.</w:t>
      </w:r>
    </w:p>
    <w:p w:rsidR="00050468" w:rsidRDefault="00050468" w:rsidP="00786B98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 xml:space="preserve">Progetto cofinanziato dal Fondo Sociale Europeo PO 2014-2020 Regione Emilia-Romagna </w:t>
      </w:r>
      <w:r w:rsidRPr="0069340E">
        <w:rPr>
          <w:rFonts w:ascii="Calibri" w:hAnsi="Calibri" w:cs="Calibri"/>
          <w:b/>
          <w:sz w:val="20"/>
          <w:szCs w:val="20"/>
        </w:rPr>
        <w:t>- Rif. Pa</w:t>
      </w:r>
      <w:r>
        <w:rPr>
          <w:rFonts w:ascii="Calibri" w:hAnsi="Calibri" w:cs="Calibri"/>
          <w:b/>
          <w:sz w:val="20"/>
          <w:szCs w:val="20"/>
        </w:rPr>
        <w:t xml:space="preserve"> n.</w:t>
      </w:r>
      <w:r w:rsidRPr="0069340E">
        <w:rPr>
          <w:rFonts w:ascii="Calibri" w:hAnsi="Calibri" w:cs="Calibri"/>
          <w:b/>
          <w:sz w:val="20"/>
          <w:szCs w:val="20"/>
        </w:rPr>
        <w:t xml:space="preserve"> 2022/</w:t>
      </w:r>
      <w:r>
        <w:rPr>
          <w:rFonts w:ascii="Calibri" w:hAnsi="Calibri" w:cs="Calibri"/>
          <w:b/>
          <w:sz w:val="20"/>
          <w:szCs w:val="20"/>
        </w:rPr>
        <w:t>17071 RER.</w:t>
      </w:r>
    </w:p>
    <w:p w:rsidR="00050468" w:rsidRDefault="00050468" w:rsidP="00786B98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</w:p>
    <w:p w:rsidR="00050468" w:rsidRPr="00DB26FF" w:rsidRDefault="00050468" w:rsidP="00786B98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</w:p>
    <w:p w:rsidR="00050468" w:rsidRPr="00DB26FF" w:rsidRDefault="00050468" w:rsidP="00821068">
      <w:pPr>
        <w:spacing w:before="120" w:after="120" w:line="240" w:lineRule="atLeast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Il/La sottoscritto/a _____________________________, in qualità di genitore</w:t>
      </w:r>
      <w:r w:rsidRPr="00DB26FF">
        <w:rPr>
          <w:rFonts w:ascii="Calibri" w:hAnsi="Calibri" w:cs="Calibri"/>
          <w:sz w:val="20"/>
          <w:szCs w:val="20"/>
          <w:vertAlign w:val="superscript"/>
        </w:rPr>
        <w:t>*</w:t>
      </w:r>
      <w:r w:rsidRPr="00DB26FF">
        <w:rPr>
          <w:rFonts w:ascii="Calibri" w:hAnsi="Calibri" w:cs="Calibri"/>
          <w:sz w:val="20"/>
          <w:szCs w:val="20"/>
        </w:rPr>
        <w:t xml:space="preserve"> del bambino_____________</w:t>
      </w:r>
      <w:r>
        <w:rPr>
          <w:rFonts w:ascii="Calibri" w:hAnsi="Calibri" w:cs="Calibri"/>
          <w:sz w:val="20"/>
          <w:szCs w:val="20"/>
        </w:rPr>
        <w:t>__________________</w:t>
      </w:r>
    </w:p>
    <w:p w:rsidR="00050468" w:rsidRPr="00DB26FF" w:rsidRDefault="00050468" w:rsidP="008C5213">
      <w:pPr>
        <w:pStyle w:val="ListParagraph"/>
        <w:spacing w:line="288" w:lineRule="auto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color w:val="000000"/>
          <w:sz w:val="20"/>
          <w:szCs w:val="20"/>
          <w:lang w:eastAsia="it-IT"/>
        </w:rPr>
        <w:t>*</w:t>
      </w:r>
      <w:r w:rsidRPr="00DB26FF">
        <w:rPr>
          <w:rFonts w:ascii="Calibri" w:hAnsi="Calibri" w:cs="Calibri"/>
          <w:i/>
          <w:iCs/>
          <w:color w:val="000000"/>
          <w:sz w:val="18"/>
          <w:szCs w:val="18"/>
          <w:lang w:eastAsia="it-IT"/>
        </w:rPr>
        <w:t>genitore intestatario della fattura del centro estivo</w:t>
      </w:r>
    </w:p>
    <w:p w:rsidR="00050468" w:rsidRPr="00DB26FF" w:rsidRDefault="00050468" w:rsidP="001D6BCB">
      <w:pPr>
        <w:spacing w:before="120" w:after="120" w:line="240" w:lineRule="atLeast"/>
        <w:jc w:val="center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>Dichiara che</w:t>
      </w:r>
    </w:p>
    <w:p w:rsidR="00050468" w:rsidRPr="00DB26FF" w:rsidRDefault="00050468" w:rsidP="00901CE8">
      <w:pPr>
        <w:pStyle w:val="ListParagraph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non sono stati acquisiti altri contributi da altri soggetti pubblici e/o privati a copertura dei costi di iscrizione delle settimane di effettiva frequenza ai centri estivi sottoindicati</w:t>
      </w:r>
      <w:r>
        <w:rPr>
          <w:rFonts w:ascii="Calibri" w:hAnsi="Calibri" w:cs="Calibri"/>
          <w:sz w:val="20"/>
          <w:szCs w:val="20"/>
        </w:rPr>
        <w:t>;</w:t>
      </w:r>
    </w:p>
    <w:p w:rsidR="00050468" w:rsidRPr="001D6BCB" w:rsidRDefault="00050468" w:rsidP="00DB26FF">
      <w:pPr>
        <w:pStyle w:val="ListParagraph"/>
        <w:spacing w:before="120" w:after="120" w:line="240" w:lineRule="atLeast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50468" w:rsidRPr="001D6BCB" w:rsidRDefault="00050468" w:rsidP="001D6BCB">
      <w:pPr>
        <w:pStyle w:val="ListParagraph"/>
        <w:spacing w:before="120" w:after="120" w:line="240" w:lineRule="atLeast"/>
        <w:jc w:val="center"/>
        <w:rPr>
          <w:rFonts w:ascii="Calibri" w:hAnsi="Calibri" w:cs="Calibri"/>
          <w:b/>
          <w:bCs/>
          <w:sz w:val="20"/>
          <w:szCs w:val="20"/>
        </w:rPr>
      </w:pPr>
      <w:r w:rsidRPr="001D6BCB">
        <w:rPr>
          <w:rFonts w:ascii="Calibri" w:hAnsi="Calibri" w:cs="Calibri"/>
          <w:b/>
          <w:bCs/>
          <w:sz w:val="20"/>
          <w:szCs w:val="20"/>
        </w:rPr>
        <w:t>OPPURE</w:t>
      </w:r>
    </w:p>
    <w:p w:rsidR="00050468" w:rsidRPr="00DB26FF" w:rsidRDefault="00050468" w:rsidP="00B64995">
      <w:pPr>
        <w:pStyle w:val="ListParagraph"/>
        <w:spacing w:before="120" w:after="120" w:line="240" w:lineRule="atLeast"/>
        <w:ind w:left="360"/>
        <w:jc w:val="both"/>
        <w:rPr>
          <w:rFonts w:ascii="Calibri" w:hAnsi="Calibri" w:cs="Calibri"/>
          <w:sz w:val="20"/>
          <w:szCs w:val="20"/>
        </w:rPr>
      </w:pPr>
    </w:p>
    <w:p w:rsidR="00050468" w:rsidRPr="00386847" w:rsidRDefault="00050468" w:rsidP="0005106F">
      <w:pPr>
        <w:pStyle w:val="ListParagraph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 w:rsidRPr="00386847">
        <w:rPr>
          <w:rFonts w:ascii="Calibri" w:hAnsi="Calibri" w:cs="Calibri"/>
          <w:sz w:val="20"/>
          <w:szCs w:val="20"/>
        </w:rPr>
        <w:t xml:space="preserve">sono stati ricevuti contributi da altri soggetti pubblici e/o privati a copertura dei costi dell’iscrizione delle settimane di effettiva frequenza al centro estivo per </w:t>
      </w:r>
      <w:r>
        <w:rPr>
          <w:rFonts w:ascii="Calibri" w:hAnsi="Calibri" w:cs="Calibri"/>
          <w:sz w:val="20"/>
          <w:szCs w:val="20"/>
        </w:rPr>
        <w:t xml:space="preserve">€ __________, </w:t>
      </w:r>
      <w:r w:rsidRPr="00386847">
        <w:rPr>
          <w:rFonts w:ascii="Calibri" w:hAnsi="Calibri" w:cs="Calibri"/>
          <w:sz w:val="20"/>
          <w:szCs w:val="20"/>
        </w:rPr>
        <w:t xml:space="preserve">come da tabella riepilogativa </w:t>
      </w:r>
      <w:r>
        <w:rPr>
          <w:rFonts w:ascii="Calibri" w:hAnsi="Calibri" w:cs="Calibri"/>
          <w:sz w:val="20"/>
          <w:szCs w:val="20"/>
        </w:rPr>
        <w:t>sotto riportata:</w:t>
      </w:r>
    </w:p>
    <w:p w:rsidR="00050468" w:rsidRDefault="00050468" w:rsidP="00821068">
      <w:pPr>
        <w:pStyle w:val="ListParagraph"/>
        <w:autoSpaceDE w:val="0"/>
        <w:jc w:val="both"/>
        <w:rPr>
          <w:rFonts w:ascii="Calibri" w:hAnsi="Calibri" w:cs="Calibri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/>
      </w:tblPr>
      <w:tblGrid>
        <w:gridCol w:w="2335"/>
        <w:gridCol w:w="1587"/>
        <w:gridCol w:w="2431"/>
        <w:gridCol w:w="2011"/>
        <w:gridCol w:w="2242"/>
      </w:tblGrid>
      <w:tr w:rsidR="00050468" w:rsidRPr="007A30B7" w:rsidTr="007A30B7">
        <w:trPr>
          <w:trHeight w:val="138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NOME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 xml:space="preserve"> CENTRO ESTIVO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N° settimane FREQUENTATE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COSTO 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di iscrizione SETTIMANALE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CONTRIBUTI RICEVUTI da altri SOGGETTI PUBBLICI e/o PRIVATI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QUOTA 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NON COPERTA da ALTRI CONTRIBUTI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:rsidR="00050468" w:rsidRDefault="00050468" w:rsidP="00821068">
      <w:pPr>
        <w:pStyle w:val="ListParagraph"/>
        <w:autoSpaceDE w:val="0"/>
        <w:jc w:val="both"/>
        <w:rPr>
          <w:rFonts w:ascii="Calibri" w:hAnsi="Calibri" w:cs="Calibri"/>
          <w:sz w:val="20"/>
          <w:szCs w:val="20"/>
        </w:rPr>
      </w:pPr>
    </w:p>
    <w:p w:rsidR="00050468" w:rsidRDefault="00050468" w:rsidP="00233694">
      <w:pPr>
        <w:pStyle w:val="ListParagraph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si impegna inoltre a comunicare tempestivamente al Comune/Unione di Comuni ________________ eventuali ulteriori contributi pubblici e/o privati ricevuti successivamente alla definizione della graduatoria approvata ai fini del beneficio del contributo erogato dalla Regione Emilia - Romagna con risorse FSE.</w:t>
      </w:r>
    </w:p>
    <w:p w:rsidR="00050468" w:rsidRPr="00175B27" w:rsidRDefault="00050468" w:rsidP="00175B27">
      <w:pPr>
        <w:spacing w:before="120" w:after="120" w:line="240" w:lineRule="atLeast"/>
        <w:ind w:left="360" w:right="968"/>
        <w:jc w:val="both"/>
        <w:rPr>
          <w:rFonts w:ascii="Calibri" w:hAnsi="Calibri" w:cs="Calibri"/>
          <w:sz w:val="20"/>
          <w:szCs w:val="20"/>
        </w:rPr>
      </w:pPr>
    </w:p>
    <w:p w:rsidR="00050468" w:rsidRPr="00DB26FF" w:rsidRDefault="00050468" w:rsidP="00C82C93">
      <w:pPr>
        <w:autoSpaceDE w:val="0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(luogo, data) 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      F</w:t>
      </w:r>
      <w:r w:rsidRPr="00DB26FF">
        <w:rPr>
          <w:rFonts w:ascii="Calibri" w:hAnsi="Calibri" w:cs="Calibri"/>
          <w:sz w:val="20"/>
          <w:szCs w:val="20"/>
        </w:rPr>
        <w:t xml:space="preserve">irma del genitore </w:t>
      </w:r>
    </w:p>
    <w:p w:rsidR="00050468" w:rsidRPr="00DB26FF" w:rsidRDefault="00050468" w:rsidP="003D189C">
      <w:pPr>
        <w:autoSpaceDE w:val="0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________ , ________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</w:t>
      </w:r>
      <w:r w:rsidRPr="00DB26FF">
        <w:rPr>
          <w:rFonts w:ascii="Calibri" w:hAnsi="Calibri" w:cs="Calibri"/>
          <w:sz w:val="20"/>
          <w:szCs w:val="20"/>
        </w:rPr>
        <w:t>__________________________________</w:t>
      </w:r>
      <w:r w:rsidRPr="00DB26FF">
        <w:rPr>
          <w:rFonts w:ascii="Calibri" w:hAnsi="Calibri" w:cs="Calibri"/>
          <w:sz w:val="20"/>
          <w:szCs w:val="20"/>
        </w:rPr>
        <w:br/>
      </w:r>
    </w:p>
    <w:p w:rsidR="00050468" w:rsidRPr="00DB26FF" w:rsidRDefault="00050468" w:rsidP="00C82C93">
      <w:pPr>
        <w:pBdr>
          <w:bottom w:val="single" w:sz="8" w:space="1" w:color="000000"/>
        </w:pBdr>
        <w:autoSpaceDE w:val="0"/>
        <w:spacing w:line="360" w:lineRule="auto"/>
        <w:jc w:val="both"/>
        <w:rPr>
          <w:rFonts w:ascii="Calibri" w:hAnsi="Calibri" w:cs="Calibri"/>
          <w:sz w:val="14"/>
          <w:szCs w:val="14"/>
        </w:rPr>
      </w:pPr>
      <w:r w:rsidRPr="00DB26FF">
        <w:rPr>
          <w:rFonts w:ascii="Calibri" w:hAnsi="Calibri" w:cs="Calibri"/>
          <w:b/>
          <w:sz w:val="14"/>
          <w:szCs w:val="14"/>
        </w:rPr>
        <w:t xml:space="preserve">In allegato la copia del documento d’identità </w:t>
      </w:r>
    </w:p>
    <w:p w:rsidR="00050468" w:rsidRPr="00DB26FF" w:rsidRDefault="00050468" w:rsidP="004E7109">
      <w:pPr>
        <w:pBdr>
          <w:bottom w:val="single" w:sz="8" w:space="6" w:color="000000"/>
        </w:pBdr>
        <w:autoSpaceDE w:val="0"/>
        <w:jc w:val="both"/>
        <w:rPr>
          <w:rFonts w:ascii="Calibri" w:hAnsi="Calibri" w:cs="Calibri"/>
          <w:sz w:val="14"/>
          <w:szCs w:val="14"/>
        </w:rPr>
      </w:pPr>
      <w:r w:rsidRPr="00DB26FF">
        <w:rPr>
          <w:rFonts w:ascii="Calibri" w:hAnsi="Calibri" w:cs="Calibri"/>
          <w:sz w:val="14"/>
          <w:szCs w:val="14"/>
        </w:rPr>
        <w:t>La presente dichiarazione è resa sotto la propria personale responsabilità e consapevolezza delle sanzioni previste dall’art. 76 dei DPR 445/2000 per le ipotesi di falsità in atti e dichiarazioni mendaci, nonché delle conseguenze di cui all’art. 75, comma 1, del medesimo D</w:t>
      </w:r>
    </w:p>
    <w:sectPr w:rsidR="00050468" w:rsidRPr="00DB26FF" w:rsidSect="004E7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468" w:rsidRDefault="00050468" w:rsidP="00D74417">
      <w:r>
        <w:separator/>
      </w:r>
    </w:p>
  </w:endnote>
  <w:endnote w:type="continuationSeparator" w:id="1">
    <w:p w:rsidR="00050468" w:rsidRDefault="00050468" w:rsidP="00D74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468" w:rsidRDefault="00050468" w:rsidP="00D74417">
      <w:r>
        <w:separator/>
      </w:r>
    </w:p>
  </w:footnote>
  <w:footnote w:type="continuationSeparator" w:id="1">
    <w:p w:rsidR="00050468" w:rsidRDefault="00050468" w:rsidP="00D744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2">
    <w:nsid w:val="02FD636C"/>
    <w:multiLevelType w:val="hybridMultilevel"/>
    <w:tmpl w:val="F1CA75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57561"/>
    <w:multiLevelType w:val="hybridMultilevel"/>
    <w:tmpl w:val="D5B8A0AE"/>
    <w:lvl w:ilvl="0" w:tplc="6B16C9AA">
      <w:numFmt w:val="bullet"/>
      <w:lvlText w:val="-"/>
      <w:lvlJc w:val="left"/>
      <w:pPr>
        <w:ind w:left="1968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05B175A"/>
    <w:multiLevelType w:val="hybridMultilevel"/>
    <w:tmpl w:val="2892DA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F7626"/>
    <w:multiLevelType w:val="hybridMultilevel"/>
    <w:tmpl w:val="08A4ED92"/>
    <w:lvl w:ilvl="0" w:tplc="6B16C9AA">
      <w:numFmt w:val="bullet"/>
      <w:lvlText w:val="-"/>
      <w:lvlJc w:val="left"/>
      <w:pPr>
        <w:ind w:left="1980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>
    <w:nsid w:val="1BF83273"/>
    <w:multiLevelType w:val="hybridMultilevel"/>
    <w:tmpl w:val="32F8CBEC"/>
    <w:lvl w:ilvl="0" w:tplc="0410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>
    <w:nsid w:val="262D3880"/>
    <w:multiLevelType w:val="hybridMultilevel"/>
    <w:tmpl w:val="83C6EA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42E7A"/>
    <w:multiLevelType w:val="hybridMultilevel"/>
    <w:tmpl w:val="51103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8C1066"/>
    <w:multiLevelType w:val="hybridMultilevel"/>
    <w:tmpl w:val="5B705C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454519"/>
    <w:multiLevelType w:val="multilevel"/>
    <w:tmpl w:val="090EAD0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1">
    <w:nsid w:val="46BA0046"/>
    <w:multiLevelType w:val="hybridMultilevel"/>
    <w:tmpl w:val="453A155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482B695A"/>
    <w:multiLevelType w:val="hybridMultilevel"/>
    <w:tmpl w:val="DD3867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7B0713"/>
    <w:multiLevelType w:val="hybridMultilevel"/>
    <w:tmpl w:val="163A0934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5767578F"/>
    <w:multiLevelType w:val="hybridMultilevel"/>
    <w:tmpl w:val="C4A22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D00231"/>
    <w:multiLevelType w:val="hybridMultilevel"/>
    <w:tmpl w:val="89C848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4E51DC"/>
    <w:multiLevelType w:val="hybridMultilevel"/>
    <w:tmpl w:val="F08E0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083ED9"/>
    <w:multiLevelType w:val="hybridMultilevel"/>
    <w:tmpl w:val="9C12DF7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7652FDC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9">
    <w:nsid w:val="789A7D3F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num w:numId="1">
    <w:abstractNumId w:val="1"/>
  </w:num>
  <w:num w:numId="2">
    <w:abstractNumId w:val="14"/>
  </w:num>
  <w:num w:numId="3">
    <w:abstractNumId w:val="19"/>
  </w:num>
  <w:num w:numId="4">
    <w:abstractNumId w:val="18"/>
  </w:num>
  <w:num w:numId="5">
    <w:abstractNumId w:val="10"/>
  </w:num>
  <w:num w:numId="6">
    <w:abstractNumId w:val="5"/>
  </w:num>
  <w:num w:numId="7">
    <w:abstractNumId w:val="3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1"/>
  </w:num>
  <w:num w:numId="12">
    <w:abstractNumId w:val="15"/>
  </w:num>
  <w:num w:numId="13">
    <w:abstractNumId w:val="9"/>
  </w:num>
  <w:num w:numId="14">
    <w:abstractNumId w:val="16"/>
  </w:num>
  <w:num w:numId="15">
    <w:abstractNumId w:val="4"/>
  </w:num>
  <w:num w:numId="16">
    <w:abstractNumId w:val="2"/>
  </w:num>
  <w:num w:numId="17">
    <w:abstractNumId w:val="12"/>
  </w:num>
  <w:num w:numId="18">
    <w:abstractNumId w:val="8"/>
  </w:num>
  <w:num w:numId="19">
    <w:abstractNumId w:val="7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0979"/>
    <w:rsid w:val="00005DB6"/>
    <w:rsid w:val="00013F75"/>
    <w:rsid w:val="00047637"/>
    <w:rsid w:val="00050468"/>
    <w:rsid w:val="0005106F"/>
    <w:rsid w:val="00073354"/>
    <w:rsid w:val="00086523"/>
    <w:rsid w:val="000B512B"/>
    <w:rsid w:val="001102F2"/>
    <w:rsid w:val="0011455E"/>
    <w:rsid w:val="00131047"/>
    <w:rsid w:val="00134DDA"/>
    <w:rsid w:val="001500E3"/>
    <w:rsid w:val="0015388E"/>
    <w:rsid w:val="00175B27"/>
    <w:rsid w:val="001922F2"/>
    <w:rsid w:val="001D6BCB"/>
    <w:rsid w:val="001E679E"/>
    <w:rsid w:val="00233694"/>
    <w:rsid w:val="002565E1"/>
    <w:rsid w:val="0029018D"/>
    <w:rsid w:val="002B16C5"/>
    <w:rsid w:val="002C2241"/>
    <w:rsid w:val="002C2420"/>
    <w:rsid w:val="002F55D2"/>
    <w:rsid w:val="00306D06"/>
    <w:rsid w:val="00346CCE"/>
    <w:rsid w:val="00371ACA"/>
    <w:rsid w:val="00386847"/>
    <w:rsid w:val="003A1F11"/>
    <w:rsid w:val="003D189C"/>
    <w:rsid w:val="00412751"/>
    <w:rsid w:val="00422ED6"/>
    <w:rsid w:val="004445DE"/>
    <w:rsid w:val="004515DD"/>
    <w:rsid w:val="004D59EC"/>
    <w:rsid w:val="004D7F54"/>
    <w:rsid w:val="004E7109"/>
    <w:rsid w:val="004F0EF4"/>
    <w:rsid w:val="0050079E"/>
    <w:rsid w:val="00560806"/>
    <w:rsid w:val="00575F92"/>
    <w:rsid w:val="005A2A4B"/>
    <w:rsid w:val="005C4E87"/>
    <w:rsid w:val="005F110C"/>
    <w:rsid w:val="00621BBB"/>
    <w:rsid w:val="0069340E"/>
    <w:rsid w:val="00696003"/>
    <w:rsid w:val="006F1C2E"/>
    <w:rsid w:val="006F6771"/>
    <w:rsid w:val="0071179E"/>
    <w:rsid w:val="00754D3C"/>
    <w:rsid w:val="00786B98"/>
    <w:rsid w:val="007928B0"/>
    <w:rsid w:val="007A30B7"/>
    <w:rsid w:val="007F5C14"/>
    <w:rsid w:val="00803E5B"/>
    <w:rsid w:val="008133A3"/>
    <w:rsid w:val="00821068"/>
    <w:rsid w:val="008442C7"/>
    <w:rsid w:val="00856668"/>
    <w:rsid w:val="008C5213"/>
    <w:rsid w:val="008F758F"/>
    <w:rsid w:val="00901CE8"/>
    <w:rsid w:val="00902528"/>
    <w:rsid w:val="009201B9"/>
    <w:rsid w:val="00934ACE"/>
    <w:rsid w:val="009545E3"/>
    <w:rsid w:val="009711CB"/>
    <w:rsid w:val="009A37F7"/>
    <w:rsid w:val="009B5298"/>
    <w:rsid w:val="009B783C"/>
    <w:rsid w:val="009C5CC1"/>
    <w:rsid w:val="009C6C28"/>
    <w:rsid w:val="009F1832"/>
    <w:rsid w:val="00A02322"/>
    <w:rsid w:val="00A34169"/>
    <w:rsid w:val="00A71CB5"/>
    <w:rsid w:val="00A76A8C"/>
    <w:rsid w:val="00A86EEA"/>
    <w:rsid w:val="00A90FB9"/>
    <w:rsid w:val="00AD4EE9"/>
    <w:rsid w:val="00B01697"/>
    <w:rsid w:val="00B279C2"/>
    <w:rsid w:val="00B52547"/>
    <w:rsid w:val="00B61420"/>
    <w:rsid w:val="00B64995"/>
    <w:rsid w:val="00B703D5"/>
    <w:rsid w:val="00B85B2E"/>
    <w:rsid w:val="00BA7889"/>
    <w:rsid w:val="00BB0979"/>
    <w:rsid w:val="00BC36EF"/>
    <w:rsid w:val="00C05259"/>
    <w:rsid w:val="00C3522C"/>
    <w:rsid w:val="00C524BA"/>
    <w:rsid w:val="00C82C93"/>
    <w:rsid w:val="00C83C06"/>
    <w:rsid w:val="00C854C3"/>
    <w:rsid w:val="00CA3A6F"/>
    <w:rsid w:val="00CA5EB5"/>
    <w:rsid w:val="00CB6226"/>
    <w:rsid w:val="00D510E7"/>
    <w:rsid w:val="00D74417"/>
    <w:rsid w:val="00D76DB3"/>
    <w:rsid w:val="00DA19EA"/>
    <w:rsid w:val="00DB26FF"/>
    <w:rsid w:val="00DC0526"/>
    <w:rsid w:val="00DD759A"/>
    <w:rsid w:val="00E14376"/>
    <w:rsid w:val="00E5125A"/>
    <w:rsid w:val="00E53160"/>
    <w:rsid w:val="00E91A2E"/>
    <w:rsid w:val="00EA02A5"/>
    <w:rsid w:val="00EC0087"/>
    <w:rsid w:val="00EC6408"/>
    <w:rsid w:val="00F47D34"/>
    <w:rsid w:val="00F5306C"/>
    <w:rsid w:val="00F76DCC"/>
    <w:rsid w:val="00FA1CE7"/>
    <w:rsid w:val="00FD098C"/>
    <w:rsid w:val="00FF5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C9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C82C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922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928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28B0"/>
    <w:rPr>
      <w:rFonts w:ascii="Segoe UI" w:hAnsi="Segoe UI" w:cs="Segoe UI"/>
      <w:sz w:val="18"/>
      <w:szCs w:val="18"/>
      <w:lang w:eastAsia="ar-SA" w:bidi="ar-SA"/>
    </w:rPr>
  </w:style>
  <w:style w:type="paragraph" w:styleId="Header">
    <w:name w:val="header"/>
    <w:basedOn w:val="Normal"/>
    <w:link w:val="HeaderChar"/>
    <w:uiPriority w:val="99"/>
    <w:rsid w:val="005C4E87"/>
    <w:pPr>
      <w:tabs>
        <w:tab w:val="center" w:pos="4819"/>
        <w:tab w:val="right" w:pos="9638"/>
      </w:tabs>
      <w:suppressAutoHyphens w:val="0"/>
    </w:pPr>
    <w:rPr>
      <w:rFonts w:eastAsia="Calibri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C4E87"/>
    <w:rPr>
      <w:rFonts w:ascii="Times New Roman" w:hAnsi="Times New Roman" w:cs="Times New Roman"/>
      <w:sz w:val="24"/>
      <w:szCs w:val="24"/>
      <w:lang w:eastAsia="it-IT"/>
    </w:rPr>
  </w:style>
  <w:style w:type="table" w:styleId="TableGrid">
    <w:name w:val="Table Grid"/>
    <w:basedOn w:val="TableNormal"/>
    <w:uiPriority w:val="99"/>
    <w:rsid w:val="009A37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D7441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74417"/>
    <w:rPr>
      <w:rFonts w:ascii="Times New Roman" w:hAnsi="Times New Roman" w:cs="Times New Roman"/>
      <w:sz w:val="20"/>
      <w:szCs w:val="20"/>
      <w:lang w:eastAsia="ar-SA" w:bidi="ar-SA"/>
    </w:rPr>
  </w:style>
  <w:style w:type="character" w:styleId="FootnoteReference">
    <w:name w:val="footnote reference"/>
    <w:basedOn w:val="DefaultParagraphFont"/>
    <w:uiPriority w:val="99"/>
    <w:semiHidden/>
    <w:rsid w:val="00D74417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25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337</Words>
  <Characters>1926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Fabbri Carolina</dc:creator>
  <cp:keywords/>
  <dc:description/>
  <cp:lastModifiedBy>berardinellis</cp:lastModifiedBy>
  <cp:revision>3</cp:revision>
  <cp:lastPrinted>2017-09-25T07:34:00Z</cp:lastPrinted>
  <dcterms:created xsi:type="dcterms:W3CDTF">2022-05-26T15:01:00Z</dcterms:created>
  <dcterms:modified xsi:type="dcterms:W3CDTF">2022-06-03T11:25:00Z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0x010100714E33545F4A1D48916D08AF05C2AEF4</vt:lpwstr>
  </property>
</Properties>
</file>